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676C7" w14:textId="556D1C45" w:rsidR="00F635E4" w:rsidRDefault="00107176"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4F6D5A9A" wp14:editId="0CB1EF25">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5012087" wp14:editId="4EBB9AAA">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A9E26F"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FD594EC" w14:textId="77777777" w:rsidR="00254248" w:rsidRPr="00254248" w:rsidRDefault="00254248" w:rsidP="00254248">
      <w:pPr>
        <w:spacing w:line="247" w:lineRule="auto"/>
        <w:jc w:val="center"/>
        <w:outlineLvl w:val="0"/>
        <w:rPr>
          <w:rFonts w:eastAsia="Times New Roman"/>
          <w:b/>
          <w:bCs/>
          <w:kern w:val="36"/>
          <w:sz w:val="32"/>
          <w:szCs w:val="32"/>
        </w:rPr>
      </w:pPr>
      <w:r w:rsidRPr="00254248">
        <w:rPr>
          <w:rFonts w:eastAsia="Times New Roman"/>
          <w:b/>
          <w:bCs/>
          <w:kern w:val="36"/>
          <w:sz w:val="32"/>
          <w:szCs w:val="32"/>
        </w:rPr>
        <w:lastRenderedPageBreak/>
        <w:t>Nahum 1 Teaching Points and Bible Study Questions</w:t>
      </w:r>
    </w:p>
    <w:p w14:paraId="0FBECC5F" w14:textId="1A0D7ACC"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Sovereignty of God</w:t>
      </w:r>
    </w:p>
    <w:p w14:paraId="25B3198D"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In Nahum 1, we are reminded of the ultimate authority and power of God over all creation. "The LORD is slow to anger and great in power; the LORD will by no means leave the guilty unpunished" (Nahum 1:3). This verse reassures us that God is in control, and His justice will prevail. In our daily lives, we can find peace knowing that God’s plans are perfect and His timing is impeccable.</w:t>
      </w:r>
    </w:p>
    <w:p w14:paraId="62E8032C"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God's sovereignty in Nahum 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trusting His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sovereign will? </w:t>
      </w:r>
    </w:p>
    <w:p w14:paraId="79CE9DBA"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Certain</w:t>
      </w:r>
    </w:p>
    <w:p w14:paraId="0685D43F"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emphasizes that God’s justice is not only inevitable but also righteous. "The LORD is good, a stronghold in the day of distress; He cares for those who trust in Him" (Nahum 1:7). This serves as a reminder that while the world may seem chaotic, God’s justice will ultimately be served. Trusting in His justice allows us to live with integrity and hope.</w:t>
      </w:r>
    </w:p>
    <w:p w14:paraId="572C291C"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important for maintaining hope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certainty of God's justice? </w:t>
      </w:r>
    </w:p>
    <w:p w14:paraId="551BF784"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2D4A11"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4640128D" w14:textId="77777777" w:rsidR="00254248" w:rsidRDefault="00254248" w:rsidP="00254248">
      <w:pPr>
        <w:spacing w:line="247" w:lineRule="auto"/>
        <w:rPr>
          <w:rFonts w:eastAsia="Times New Roman"/>
          <w:b/>
          <w:bCs/>
          <w:kern w:val="0"/>
          <w:sz w:val="21"/>
          <w:szCs w:val="21"/>
        </w:rPr>
      </w:pPr>
    </w:p>
    <w:p w14:paraId="5432082A" w14:textId="577F35CE"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Power of God’s Word</w:t>
      </w:r>
    </w:p>
    <w:p w14:paraId="1E7009CD"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book of Nahum illustrates the power of God’s word to bring about change. "He rebukes the sea and dries it up; He makes all the rivers run dry" (Nahum 1:4). Just as God’s word can alter the natural world, it can transform our hearts and lives. Engaging with Scripture daily empowers us to live according to His will.</w:t>
      </w:r>
    </w:p>
    <w:p w14:paraId="4B34CF7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apply God's powerful word in Nahum 1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in Nahum 1 is relevant for modern-day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Nahum 1 about trusting God's word in uncertain times? </w:t>
      </w:r>
    </w:p>
    <w:p w14:paraId="44071750"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for His People</w:t>
      </w:r>
    </w:p>
    <w:p w14:paraId="5F163C2A"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assures us of God’s protection: "The LORD is good, a stronghold in the day of distress" (Nahum 1:7). This promise is a source of comfort and strength, reminding us that God is our refuge. In times of trouble, we can rely on His unwavering protection and care.</w:t>
      </w:r>
    </w:p>
    <w:p w14:paraId="730F0ADF"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find comfort in God's protection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protective presence? </w:t>
      </w:r>
    </w:p>
    <w:p w14:paraId="65C8A267"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BB0E72"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34B92D6C" w14:textId="77777777" w:rsidR="00254248" w:rsidRDefault="00254248" w:rsidP="00254248">
      <w:pPr>
        <w:spacing w:line="247" w:lineRule="auto"/>
        <w:rPr>
          <w:rFonts w:eastAsia="Times New Roman"/>
          <w:b/>
          <w:bCs/>
          <w:kern w:val="0"/>
          <w:sz w:val="21"/>
          <w:szCs w:val="21"/>
        </w:rPr>
      </w:pPr>
    </w:p>
    <w:p w14:paraId="2320F145" w14:textId="6725EB1A"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41D4990A"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Nahum’s message to Nineveh underscores the importance of repentance. Although God is patient, He calls us to turn away from sin and seek His forgiveness. This lesson encourages us to examine our hearts regularly and align our lives with God’s standards.</w:t>
      </w:r>
    </w:p>
    <w:p w14:paraId="272F57FC" w14:textId="77777777" w:rsidR="00254248" w:rsidRDefault="00254248" w:rsidP="00254248">
      <w:pPr>
        <w:spacing w:line="247" w:lineRule="auto"/>
      </w:pPr>
      <w:r w:rsidRPr="00F6333B">
        <w:rPr>
          <w:rFonts w:eastAsia="Times New Roman"/>
          <w:kern w:val="0"/>
          <w:sz w:val="21"/>
          <w:szCs w:val="21"/>
        </w:rPr>
        <w:t>1. How can recognizing God's power in Nahum 1 motivate you to prioritize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experiencing God's protection as described in Nahum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is a consistent practice in your spiritual journey?</w:t>
      </w:r>
    </w:p>
    <w:p w14:paraId="5ED66DD2" w14:textId="79D623FB"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Has Limits</w:t>
      </w:r>
    </w:p>
    <w:p w14:paraId="63400D5E"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While God is patient, Nahum reminds us that His patience is not infinite. "The LORD is slow to anger and great in power" (Nahum 1:3). This serves as a warning to not take His grace for granted. We are called to live righteously and make the most of the time we have to serve Him.</w:t>
      </w:r>
    </w:p>
    <w:p w14:paraId="2B4DC78F"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recognize when God's patience is running out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will before His patience 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act before God's patience reaches its limit? </w:t>
      </w:r>
    </w:p>
    <w:p w14:paraId="1D5EA03B"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40BA6F"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0BBC0050" w14:textId="77777777" w:rsidR="00254248" w:rsidRDefault="00254248" w:rsidP="00254248">
      <w:pPr>
        <w:spacing w:line="247" w:lineRule="auto"/>
        <w:rPr>
          <w:rFonts w:eastAsia="Times New Roman"/>
          <w:b/>
          <w:bCs/>
          <w:kern w:val="0"/>
          <w:sz w:val="21"/>
          <w:szCs w:val="21"/>
        </w:rPr>
      </w:pPr>
    </w:p>
    <w:p w14:paraId="61ED8ED1" w14:textId="7E3D2B88"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Certainty of God’s Promises</w:t>
      </w:r>
    </w:p>
    <w:p w14:paraId="718CC7E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highlights the certainty of God’s promises. "Whatever you plot against the LORD, He will bring to an end; trouble will not rise up a second time" (Nahum 1:9). This assurance encourages us to trust in God’s promises, knowing that He is faithful and true.</w:t>
      </w:r>
    </w:p>
    <w:p w14:paraId="40DE0345"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trust God's promises in times of uncertainty, as seen in Nahum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provide comfort during challenges, according to Nahum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daily? </w:t>
      </w:r>
    </w:p>
    <w:p w14:paraId="20304ECD"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784BD50D"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book of Nahum vividly portrays the consequences of sin and rebellion against God. It serves as a sobering reminder that sin leads to destruction. This lesson motivates us to pursue holiness and avoid the pitfalls of sin.</w:t>
      </w:r>
    </w:p>
    <w:p w14:paraId="103957F9"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God's justice in Nahum 1 influence your response to personal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destructive consequences of sin described in Nahum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wrath against sin motivate you to seek forgiveness and change? </w:t>
      </w:r>
    </w:p>
    <w:p w14:paraId="20316BAB"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5884C9"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0ECD19C6" w14:textId="77777777" w:rsidR="00254248" w:rsidRDefault="00254248" w:rsidP="00254248">
      <w:pPr>
        <w:spacing w:line="247" w:lineRule="auto"/>
        <w:rPr>
          <w:rFonts w:eastAsia="Times New Roman"/>
          <w:b/>
          <w:bCs/>
          <w:kern w:val="0"/>
          <w:sz w:val="21"/>
          <w:szCs w:val="21"/>
        </w:rPr>
      </w:pPr>
    </w:p>
    <w:p w14:paraId="02F0B5DD" w14:textId="35EAE12C"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God’s Unchanging Nature</w:t>
      </w:r>
    </w:p>
    <w:p w14:paraId="677DA0EC"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reveals God’s unchanging nature: "The LORD is good" (Nahum 1:7). In a world that is constantly changing, we can find stability and assurance in God’s consistent character. His goodness and faithfulness remain the same yesterday, today, and forever.</w:t>
      </w:r>
    </w:p>
    <w:p w14:paraId="59935C1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find comfort in God's unchanging nature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crucial for trust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align with God's consistent character? </w:t>
      </w:r>
    </w:p>
    <w:p w14:paraId="05400352"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Salvation</w:t>
      </w:r>
    </w:p>
    <w:p w14:paraId="03CC200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Finally, Nahum points us to the hope of salvation through God’s deliverance. "Look, there on the mountains, the feet of one who brings good news, who proclaims peace!" (Nahum 1:15). This foreshadows the ultimate salvation through Jesus Christ, offering us eternal hope and peace. Embracing this hope transforms our lives and empowers us to share the good news with others.</w:t>
      </w:r>
    </w:p>
    <w:p w14:paraId="48F59212" w14:textId="77777777" w:rsidR="00254248" w:rsidRPr="001B37DC" w:rsidRDefault="00254248" w:rsidP="00254248">
      <w:pPr>
        <w:spacing w:line="247" w:lineRule="auto"/>
        <w:rPr>
          <w:rFonts w:eastAsia="Times New Roman"/>
          <w:kern w:val="0"/>
          <w:sz w:val="21"/>
          <w:szCs w:val="21"/>
        </w:rPr>
      </w:pPr>
      <w:r w:rsidRPr="00F6333B">
        <w:rPr>
          <w:rFonts w:eastAsia="Times New Roman"/>
          <w:kern w:val="0"/>
          <w:sz w:val="21"/>
          <w:szCs w:val="21"/>
        </w:rPr>
        <w:t>1. How can Nahum 1 inspire you to trust in God's salvation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salvation offers hope amidst judgment in Nahum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the hope of salvation found in Nahum 1?</w:t>
      </w:r>
      <w:r w:rsidRPr="001B37DC">
        <w:br w:type="page"/>
      </w:r>
    </w:p>
    <w:p w14:paraId="0FF19B1A" w14:textId="77777777" w:rsidR="00254248" w:rsidRPr="00254248" w:rsidRDefault="00254248" w:rsidP="00254248">
      <w:pPr>
        <w:spacing w:line="247" w:lineRule="auto"/>
        <w:jc w:val="center"/>
        <w:outlineLvl w:val="0"/>
        <w:rPr>
          <w:rFonts w:eastAsia="Times New Roman"/>
          <w:b/>
          <w:bCs/>
          <w:kern w:val="36"/>
          <w:sz w:val="32"/>
          <w:szCs w:val="32"/>
        </w:rPr>
      </w:pPr>
      <w:r w:rsidRPr="00254248">
        <w:rPr>
          <w:rFonts w:eastAsia="Times New Roman"/>
          <w:b/>
          <w:bCs/>
          <w:kern w:val="36"/>
          <w:sz w:val="32"/>
          <w:szCs w:val="32"/>
        </w:rPr>
        <w:t>Nahum 2 Teaching Points and Bible Study Questions</w:t>
      </w:r>
    </w:p>
    <w:p w14:paraId="42D7F0C3" w14:textId="6D626AAA"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713C4B25"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In Nahum 2, we see a vivid depiction of God's judgment against Nineveh. This serves as a reminder that God's justice is certain and inevitable. As it is written, "The LORD will restore the splendor of Jacob like the splendor of Israel, though destroyers have laid them waste and have ruined their vines" (Nahum 2:2). This verse reassures us that while God’s judgment is sure, His restoration is equally assured for those who are faithful.</w:t>
      </w:r>
    </w:p>
    <w:p w14:paraId="311BB045"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apply in seeking justice and fairness in your community? </w:t>
      </w:r>
    </w:p>
    <w:p w14:paraId="0E461B37"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328EBFC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prophecy in Nahum 2 demonstrates the power of God's word to bring about change. When God speaks, things happen. "The shields of his warriors are red; the soldiers are clad in scarlet" (Nahum 2:3) paints a picture of the impending battle, showing that God's declarations are not just words but actions in motion. Trust in the power of His word to transform your life.</w:t>
      </w:r>
    </w:p>
    <w:p w14:paraId="29603B57"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apply the power of God's Word to overcome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portrayed as powerful in Nahum 2, and how does that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Nahum 2 about trusting God's Word in uncertain situations? </w:t>
      </w:r>
    </w:p>
    <w:p w14:paraId="49E8F4BE"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E0B182"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35CFA287" w14:textId="77777777" w:rsidR="00254248" w:rsidRDefault="00254248" w:rsidP="00254248">
      <w:pPr>
        <w:spacing w:line="247" w:lineRule="auto"/>
        <w:rPr>
          <w:rFonts w:eastAsia="Times New Roman"/>
          <w:b/>
          <w:bCs/>
          <w:kern w:val="0"/>
          <w:sz w:val="21"/>
          <w:szCs w:val="21"/>
        </w:rPr>
      </w:pPr>
    </w:p>
    <w:p w14:paraId="6BD150B8" w14:textId="20068957"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Importance of Preparedness</w:t>
      </w:r>
    </w:p>
    <w:p w14:paraId="5812940F"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2:1 urges, "Guard the ramparts, watch the road, brace yourselves, marshal all your strength!". This is a call to be prepared, both physically and spiritually. Just as the people of Nineveh were warned to prepare for battle, we too must be vigilant in our spiritual lives, ready to face challenges with faith and strength.</w:t>
      </w:r>
    </w:p>
    <w:p w14:paraId="5BC6EEF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apply the concept of preparedness in your daily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preparedness is crucial in facing unexpected life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you're spiritually prepared for future trials? </w:t>
      </w:r>
    </w:p>
    <w:p w14:paraId="79CA9308"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Divine Justice</w:t>
      </w:r>
    </w:p>
    <w:p w14:paraId="6B778C2B"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chapter illustrates that no power can withstand God's justice. "The river gates are thrown open, and the palace collapses" (Nahum 2:6) signifies the unstoppable nature of divine justice. This serves as a reminder that while human systems may falter, God's justice will always prevail.</w:t>
      </w:r>
    </w:p>
    <w:p w14:paraId="64494DF9"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find peace knowing that divine justice is inevitable in unjust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justice can influence your response to personal wrongs?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divine justice in daily life? </w:t>
      </w:r>
    </w:p>
    <w:p w14:paraId="448F4B05"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45FB5D"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0C626F96" w14:textId="77777777" w:rsidR="00254248" w:rsidRDefault="00254248" w:rsidP="00254248">
      <w:pPr>
        <w:spacing w:line="247" w:lineRule="auto"/>
        <w:rPr>
          <w:rFonts w:eastAsia="Times New Roman"/>
          <w:b/>
          <w:bCs/>
          <w:kern w:val="0"/>
          <w:sz w:val="21"/>
          <w:szCs w:val="21"/>
        </w:rPr>
      </w:pPr>
    </w:p>
    <w:p w14:paraId="6B412923" w14:textId="22C8CCB8"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Transience of Earthly Power</w:t>
      </w:r>
    </w:p>
    <w:p w14:paraId="3DD4223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2:8 states, "Nineveh is like a pool whose waters are draining away". This metaphor highlights the fleeting nature of earthly power and wealth. It encourages us to focus on eternal treasures rather than temporary gains, aligning our lives with God's eternal kingdom.</w:t>
      </w:r>
    </w:p>
    <w:p w14:paraId="0AAA79F5" w14:textId="77777777" w:rsidR="00254248" w:rsidRDefault="00254248" w:rsidP="00254248">
      <w:pPr>
        <w:spacing w:line="247" w:lineRule="auto"/>
      </w:pPr>
      <w:r w:rsidRPr="00F6333B">
        <w:rPr>
          <w:rFonts w:eastAsia="Times New Roman"/>
          <w:kern w:val="0"/>
          <w:sz w:val="21"/>
          <w:szCs w:val="21"/>
        </w:rPr>
        <w:t>1. How can recognizing the transience of earthly power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focus on eternal values over temporary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the fleeting nature of worldly authority?</w:t>
      </w:r>
    </w:p>
    <w:p w14:paraId="7AEABBE6" w14:textId="1A42AB18"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A375287"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While Nahum 2 primarily focuses on judgment, it implicitly calls for repentance. The vivid imagery of destruction serves as a warning to turn away from sin and seek God's mercy. "Plunder the silver! Plunder the gold!" (Nahum 2:9) reminds us that material wealth cannot save us; only repentance and faith in God can.</w:t>
      </w:r>
    </w:p>
    <w:p w14:paraId="5765D524"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Nahum 2 inspire you to recognize and respond to calls for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the consequences described in Nahum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a genuine repentance in your daily actions? </w:t>
      </w:r>
    </w:p>
    <w:p w14:paraId="57441D97"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9CAC36"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6D81FE8E" w14:textId="77777777" w:rsidR="00254248" w:rsidRDefault="00254248" w:rsidP="00254248">
      <w:pPr>
        <w:spacing w:line="247" w:lineRule="auto"/>
        <w:rPr>
          <w:rFonts w:eastAsia="Times New Roman"/>
          <w:b/>
          <w:bCs/>
          <w:kern w:val="0"/>
          <w:sz w:val="21"/>
          <w:szCs w:val="21"/>
        </w:rPr>
      </w:pPr>
    </w:p>
    <w:p w14:paraId="78AEA695" w14:textId="288766DD"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5F39A08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Throughout Nahum 2, God's control over the events is evident. "I am against you," declares the LORD Almighty (Nahum 2:13). This assurance of God's sovereignty provides comfort, knowing that He is in control of all circumstances, and His plans are for our ultimate good.</w:t>
      </w:r>
    </w:p>
    <w:p w14:paraId="40D06BBB"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find comfort in God's sovereignty during times of personal or global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daily? </w:t>
      </w:r>
    </w:p>
    <w:p w14:paraId="16C1B51C"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204DB449"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Nineveh's downfall is a testament to the dangers of pride. The city's arrogance led to its destruction, as depicted in the chapter. This serves as a cautionary tale to remain humble and reliant on God, recognizing that "pride goes before destruction" (Proverbs 16:18).</w:t>
      </w:r>
    </w:p>
    <w:p w14:paraId="600A2870"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pride in our lives help prevent personal and communal downfall like Nineveh's?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destructive consequences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replace pride with humility in daily interactions? </w:t>
      </w:r>
    </w:p>
    <w:p w14:paraId="7F89351D"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C3A071"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2890A94A" w14:textId="77777777" w:rsidR="00254248" w:rsidRDefault="00254248" w:rsidP="00254248">
      <w:pPr>
        <w:spacing w:line="247" w:lineRule="auto"/>
        <w:rPr>
          <w:rFonts w:eastAsia="Times New Roman"/>
          <w:b/>
          <w:bCs/>
          <w:kern w:val="0"/>
          <w:sz w:val="21"/>
          <w:szCs w:val="21"/>
        </w:rPr>
      </w:pPr>
    </w:p>
    <w:p w14:paraId="00BE3B51" w14:textId="77EF0B47"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Promise of Restoration</w:t>
      </w:r>
    </w:p>
    <w:p w14:paraId="1CF631C0"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Despite the grim imagery, Nahum 2 offers hope for restoration. God's promise to restore the splendor of Jacob (Nahum 2:2) assures us that He is a God of redemption. No matter how dire the situation, God can restore and renew.</w:t>
      </w:r>
    </w:p>
    <w:p w14:paraId="2BDF436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God's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after judgment, and how can this shape your perspective? </w:t>
      </w:r>
    </w:p>
    <w:p w14:paraId="2F28C129"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Good Over Evil</w:t>
      </w:r>
    </w:p>
    <w:p w14:paraId="498706B7"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Finally, Nahum 2 underscores the ultimate victory of good over evil. The chapter concludes with the assurance that God's justice will triumph. This victory is a foretaste of the ultimate triumph of Christ, who conquered sin and death, offering us eternal life through His resurrection. Let this victory inspire you to live boldly in faith, knowing that in Christ, we are more than conquerors.</w:t>
      </w:r>
    </w:p>
    <w:p w14:paraId="5C19813E" w14:textId="77777777" w:rsidR="00254248" w:rsidRPr="001B37DC" w:rsidRDefault="00254248" w:rsidP="00254248">
      <w:pPr>
        <w:spacing w:line="247" w:lineRule="auto"/>
        <w:rPr>
          <w:rFonts w:eastAsia="Times New Roman"/>
          <w:kern w:val="0"/>
          <w:sz w:val="21"/>
          <w:szCs w:val="21"/>
        </w:rPr>
      </w:pPr>
      <w:r w:rsidRPr="00F6333B">
        <w:rPr>
          <w:rFonts w:eastAsia="Times New Roman"/>
          <w:kern w:val="0"/>
          <w:sz w:val="21"/>
          <w:szCs w:val="21"/>
        </w:rPr>
        <w:t>1. How can you find hope in God's promise of victory over evil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justice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ultimate victory of good over evil?</w:t>
      </w:r>
      <w:r w:rsidRPr="001B37DC">
        <w:br w:type="page"/>
      </w:r>
    </w:p>
    <w:p w14:paraId="5980191D" w14:textId="77777777" w:rsidR="00254248" w:rsidRPr="00254248" w:rsidRDefault="00254248" w:rsidP="00254248">
      <w:pPr>
        <w:spacing w:line="247" w:lineRule="auto"/>
        <w:jc w:val="center"/>
        <w:outlineLvl w:val="0"/>
        <w:rPr>
          <w:rFonts w:eastAsia="Times New Roman"/>
          <w:b/>
          <w:bCs/>
          <w:kern w:val="36"/>
          <w:sz w:val="32"/>
          <w:szCs w:val="32"/>
        </w:rPr>
      </w:pPr>
      <w:r w:rsidRPr="00254248">
        <w:rPr>
          <w:rFonts w:eastAsia="Times New Roman"/>
          <w:b/>
          <w:bCs/>
          <w:kern w:val="36"/>
          <w:sz w:val="32"/>
          <w:szCs w:val="32"/>
        </w:rPr>
        <w:t>Nahum 3 Teaching Points and Bible Study Questions</w:t>
      </w:r>
    </w:p>
    <w:p w14:paraId="22505576" w14:textId="50BB5785"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Consequences of Wickedness</w:t>
      </w:r>
    </w:p>
    <w:p w14:paraId="7EEB673B"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3 paints a vivid picture of the consequences that befall a city steeped in wickedness. The chapter opens with a warning: "Woe to the city of blood, full of lies, full of plunder, never without prey" (Nahum 3:1). This serves as a reminder that actions have consequences, and living a life contrary to God's will leads to inevitable downfall. It's a call to examine our own lives and ensure we are walking in righteousness.</w:t>
      </w:r>
    </w:p>
    <w:p w14:paraId="27E43AB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the consequences of wickedness in Nahum 3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Nineveh's downfall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wickedness highlighted in Nahum 3? </w:t>
      </w:r>
    </w:p>
    <w:p w14:paraId="79AC86AB"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Security</w:t>
      </w:r>
    </w:p>
    <w:p w14:paraId="6AB73D50"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people of Nineveh believed they were invincible, but Nahum 3:12 tells us, "All your fortresses are fig trees with the first ripe figs; when shaken, they fall into the mouth of the eater." This illustrates how false security can crumble in an instant. True security is found not in earthly defenses but in the steadfast love and protection of God.</w:t>
      </w:r>
    </w:p>
    <w:p w14:paraId="12B8152F"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identify and address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temporary security rather than lasting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foundation on true security rather than illusions? </w:t>
      </w:r>
    </w:p>
    <w:p w14:paraId="6FD55D80"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76EA96"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42D3BB2B" w14:textId="77777777" w:rsidR="00254248" w:rsidRDefault="00254248" w:rsidP="00254248">
      <w:pPr>
        <w:spacing w:line="247" w:lineRule="auto"/>
        <w:rPr>
          <w:rFonts w:eastAsia="Times New Roman"/>
          <w:b/>
          <w:bCs/>
          <w:kern w:val="0"/>
          <w:sz w:val="21"/>
          <w:szCs w:val="21"/>
        </w:rPr>
      </w:pPr>
    </w:p>
    <w:p w14:paraId="3B116DDD" w14:textId="34127308"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Power of Repentance</w:t>
      </w:r>
    </w:p>
    <w:p w14:paraId="26B07D3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While Nahum 3 focuses on judgment, it implicitly underscores the power of repentance. The absence of repentance in Nineveh led to their destruction. This is a powerful reminder that turning back to God can change the course of our lives. As it says in 2 Chronicles 7:14, "If My people who are called by My name humble themselves and pray and seek My face and turn from their wicked ways, then I will hear from heaven, forgive their sin, and heal their land."</w:t>
      </w:r>
    </w:p>
    <w:p w14:paraId="5BBFACB2"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our own faults lead to genuine repentance and transformation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breaking destructive patterns and finding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63511815"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3915BB4A"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3:4 highlights the city's reliance on sorcery and idolatry: "Because of the multitude of the harlotries of the alluring prostitute, the mistress of sorceries, who sells nations by her harlotries and clans by her sorceries." This serves as a stark reminder that placing our trust in anything other than God is futile. Idolatry, in any form, leads us away from the truth and into destruction.</w:t>
      </w:r>
    </w:p>
    <w:p w14:paraId="11BEE1AC"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the futility of idolatry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idols despite their proven ineffectiveness?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modern idols in your life? </w:t>
      </w:r>
    </w:p>
    <w:p w14:paraId="1DC324B4"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C2159A"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5232B33C" w14:textId="77777777" w:rsidR="00254248" w:rsidRDefault="00254248" w:rsidP="00254248">
      <w:pPr>
        <w:spacing w:line="247" w:lineRule="auto"/>
        <w:rPr>
          <w:rFonts w:eastAsia="Times New Roman"/>
          <w:b/>
          <w:bCs/>
          <w:kern w:val="0"/>
          <w:sz w:val="21"/>
          <w:szCs w:val="21"/>
        </w:rPr>
      </w:pPr>
    </w:p>
    <w:p w14:paraId="62E44A84" w14:textId="72C38783"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Certainty of God's Justice</w:t>
      </w:r>
    </w:p>
    <w:p w14:paraId="6B0B8B48"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God's justice is a central theme in Nahum 3. Verse 5 declares, "I am against you, declares the LORD of Hosts; I will lift your skirts over your face and show the nations your nakedness and the kingdoms your shame." This assures us that God sees all and will bring justice in His perfect timing. It encourages us to trust in His righteous judgment, even when the world seems unjust.</w:t>
      </w:r>
    </w:p>
    <w:p w14:paraId="636DB75D" w14:textId="77777777" w:rsidR="00254248" w:rsidRDefault="00254248" w:rsidP="00254248">
      <w:pPr>
        <w:spacing w:line="247" w:lineRule="auto"/>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portrayed as certain in Nahum 3,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certainty of God's justice in your community?</w:t>
      </w:r>
    </w:p>
    <w:p w14:paraId="4122437A" w14:textId="01638EE6"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Downfall of Pride</w:t>
      </w:r>
    </w:p>
    <w:p w14:paraId="5A837A95"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Pride is a recurring theme in the Bible, and Nahum 3 illustrates its destructive power. The pride of Nineveh led to their downfall, as they believed they were untouchable. Proverbs 16:18 warns, "Pride goes before destruction, and a haughty spirit before a fall." This lesson encourages humility and reliance on God rather than our own strength.</w:t>
      </w:r>
    </w:p>
    <w:p w14:paraId="0102891D"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recognizing pride in your life help prevent personal downfall and promote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destructive consequences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replace pride with humility in daily interactions? </w:t>
      </w:r>
    </w:p>
    <w:p w14:paraId="0A00B3BA"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A1F7E4"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58DC60E1" w14:textId="77777777" w:rsidR="00254248" w:rsidRDefault="00254248" w:rsidP="00254248">
      <w:pPr>
        <w:spacing w:line="247" w:lineRule="auto"/>
        <w:rPr>
          <w:rFonts w:eastAsia="Times New Roman"/>
          <w:b/>
          <w:bCs/>
          <w:kern w:val="0"/>
          <w:sz w:val="21"/>
          <w:szCs w:val="21"/>
        </w:rPr>
      </w:pPr>
    </w:p>
    <w:p w14:paraId="5952CEFD" w14:textId="3FAFDDCA"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Importance of Heeding Warnings</w:t>
      </w:r>
    </w:p>
    <w:p w14:paraId="58DB9541"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Nahum 3 serves as a warning to all who read it. The destruction of Nineveh was foretold, yet they did not heed the warning. This teaches us the importance of listening to God's warnings in our own lives. As Jesus said in Matthew 7:24, "Everyone who hears these words of Mine and acts on them is like a wise man who built his house on the rock."</w:t>
      </w:r>
    </w:p>
    <w:p w14:paraId="7AF9BFA4"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apply Nahum 3's warnings to avoid negative consequences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you ensure you heed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respond to warnings before it's too late? </w:t>
      </w:r>
    </w:p>
    <w:p w14:paraId="5A39FF65"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God's Plan</w:t>
      </w:r>
    </w:p>
    <w:p w14:paraId="7E07B99A"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Despite human efforts to resist, God's plan will always prevail. Nahum 3:19 concludes with, "There is no healing for your wound; your injury is fatal. Everyone who hears the news about you claps his hands at your fall, for who has not felt your endless cruelty?" This reminds us that God's purposes will be accomplished, and we are invited to align ourselves with His will.</w:t>
      </w:r>
    </w:p>
    <w:p w14:paraId="09684914"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trust in God's plan when facing seemingly insurmountable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the inevitability of God's plan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certainty of God's plan for the future? </w:t>
      </w:r>
    </w:p>
    <w:p w14:paraId="7C66ED57" w14:textId="77777777" w:rsidR="00254248" w:rsidRDefault="00254248" w:rsidP="002542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41E239" w14:textId="77777777" w:rsidR="00254248" w:rsidRDefault="00254248">
      <w:pPr>
        <w:spacing w:after="0" w:line="240" w:lineRule="auto"/>
        <w:rPr>
          <w:rFonts w:eastAsia="Times New Roman"/>
          <w:b/>
          <w:bCs/>
          <w:kern w:val="0"/>
          <w:sz w:val="21"/>
          <w:szCs w:val="21"/>
        </w:rPr>
      </w:pPr>
      <w:r>
        <w:rPr>
          <w:rFonts w:eastAsia="Times New Roman"/>
          <w:b/>
          <w:bCs/>
          <w:kern w:val="0"/>
          <w:sz w:val="21"/>
          <w:szCs w:val="21"/>
        </w:rPr>
        <w:br w:type="page"/>
      </w:r>
    </w:p>
    <w:p w14:paraId="3E3FCA75" w14:textId="77777777" w:rsidR="00254248" w:rsidRDefault="00254248" w:rsidP="00254248">
      <w:pPr>
        <w:spacing w:line="247" w:lineRule="auto"/>
        <w:rPr>
          <w:rFonts w:eastAsia="Times New Roman"/>
          <w:b/>
          <w:bCs/>
          <w:kern w:val="0"/>
          <w:sz w:val="21"/>
          <w:szCs w:val="21"/>
        </w:rPr>
      </w:pPr>
    </w:p>
    <w:p w14:paraId="00C828C3" w14:textId="169070B0" w:rsidR="00254248" w:rsidRPr="00F6333B" w:rsidRDefault="00254248" w:rsidP="00254248">
      <w:pPr>
        <w:spacing w:line="247" w:lineRule="auto"/>
        <w:rPr>
          <w:rFonts w:eastAsia="Times New Roman"/>
          <w:kern w:val="0"/>
          <w:sz w:val="21"/>
          <w:szCs w:val="21"/>
        </w:rPr>
      </w:pPr>
      <w:r w:rsidRPr="00F6333B">
        <w:rPr>
          <w:rFonts w:eastAsia="Times New Roman"/>
          <w:b/>
          <w:bCs/>
          <w:kern w:val="0"/>
          <w:sz w:val="21"/>
          <w:szCs w:val="21"/>
        </w:rPr>
        <w:t>The Call to Righteous Living</w:t>
      </w:r>
    </w:p>
    <w:p w14:paraId="19D05F90"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The destruction of Nineveh serves as a call to live righteously. It challenges us to examine our own lives and ensure we are living in accordance with God's Word. As 1 Peter 1:16 says, "Be holy, because I am holy." This is an invitation to pursue holiness and reflect God's character in our daily lives.</w:t>
      </w:r>
    </w:p>
    <w:p w14:paraId="69EEDCEB"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1. How can you apply Nahum 3's warnings to pursue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righteously is emphasized despite the chaos described in Nahum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unrighteousness highlighted in Nahum 3? </w:t>
      </w:r>
    </w:p>
    <w:p w14:paraId="0B9E2543" w14:textId="77777777" w:rsidR="00254248" w:rsidRPr="00F6333B" w:rsidRDefault="00254248" w:rsidP="002542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4D083D20" w14:textId="77777777" w:rsidR="00254248" w:rsidRPr="00F6333B" w:rsidRDefault="00254248" w:rsidP="00254248">
      <w:pPr>
        <w:spacing w:line="247" w:lineRule="auto"/>
        <w:rPr>
          <w:rFonts w:eastAsia="Times New Roman"/>
          <w:kern w:val="0"/>
          <w:sz w:val="21"/>
          <w:szCs w:val="21"/>
        </w:rPr>
      </w:pPr>
      <w:r w:rsidRPr="00F6333B">
        <w:rPr>
          <w:rFonts w:eastAsia="Times New Roman"/>
          <w:kern w:val="0"/>
          <w:sz w:val="21"/>
          <w:szCs w:val="21"/>
        </w:rPr>
        <w:t>While Nahum 3 is a chapter of judgment, it also points to the hope of redemption. God's justice is balanced by His mercy, and through Christ, we have the opportunity for redemption. Romans 5:8 reminds us, "But God proves His love for us in this: While we were still sinners, Christ died for us." This is the ultimate hope and assurance for all who turn to Him.</w:t>
      </w:r>
    </w:p>
    <w:p w14:paraId="42FA3CF3" w14:textId="40AF2439" w:rsidR="00F6333B" w:rsidRPr="001B37DC" w:rsidRDefault="00254248" w:rsidP="00F21BC0">
      <w:pPr>
        <w:spacing w:line="247" w:lineRule="auto"/>
        <w:rPr>
          <w:rFonts w:eastAsia="Times New Roman"/>
          <w:kern w:val="0"/>
          <w:sz w:val="21"/>
          <w:szCs w:val="21"/>
        </w:rPr>
      </w:pPr>
      <w:r w:rsidRPr="00F6333B">
        <w:rPr>
          <w:rFonts w:eastAsia="Times New Roman"/>
          <w:kern w:val="0"/>
          <w:sz w:val="21"/>
          <w:szCs w:val="21"/>
        </w:rPr>
        <w:t>1. How can recognizing God's justice in Nahum 3 inspire hope for personal redemption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redemption from the downfall of Nineveh in Nahum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consequences in Nahum 3 motivate you to seek personal transformation and redemption?</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7A5A" w14:textId="77777777" w:rsidR="00FA3D4D" w:rsidRDefault="00FA3D4D" w:rsidP="00993188">
      <w:pPr>
        <w:spacing w:after="0" w:line="240" w:lineRule="auto"/>
      </w:pPr>
      <w:r>
        <w:separator/>
      </w:r>
    </w:p>
  </w:endnote>
  <w:endnote w:type="continuationSeparator" w:id="0">
    <w:p w14:paraId="4E60C3D7" w14:textId="77777777" w:rsidR="00FA3D4D" w:rsidRDefault="00FA3D4D"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A5F4"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9D939FD"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D92692B"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8AAA" w14:textId="77777777" w:rsidR="007F1F09" w:rsidRPr="007F1F09" w:rsidRDefault="007F1F09" w:rsidP="00506EB5">
    <w:pPr>
      <w:pStyle w:val="Footer"/>
      <w:framePr w:wrap="none" w:vAnchor="text" w:hAnchor="margin" w:xAlign="center" w:y="1"/>
      <w:rPr>
        <w:rStyle w:val="PageNumber"/>
        <w:sz w:val="11"/>
        <w:szCs w:val="11"/>
      </w:rPr>
    </w:pPr>
  </w:p>
  <w:p w14:paraId="0F0F699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D5354F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11E31FF" wp14:editId="1E70CC52">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85B209B" wp14:editId="0AFECAB4">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EA87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4491"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301C5E9F"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2B9E" w14:textId="77777777" w:rsidR="00FA3D4D" w:rsidRDefault="00FA3D4D" w:rsidP="00993188">
      <w:pPr>
        <w:spacing w:after="0" w:line="240" w:lineRule="auto"/>
      </w:pPr>
      <w:r>
        <w:separator/>
      </w:r>
    </w:p>
  </w:footnote>
  <w:footnote w:type="continuationSeparator" w:id="0">
    <w:p w14:paraId="3E4E6066" w14:textId="77777777" w:rsidR="00FA3D4D" w:rsidRDefault="00FA3D4D"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48"/>
    <w:rsid w:val="00000CDF"/>
    <w:rsid w:val="00037514"/>
    <w:rsid w:val="000421EA"/>
    <w:rsid w:val="00051B34"/>
    <w:rsid w:val="000B6F4F"/>
    <w:rsid w:val="00107176"/>
    <w:rsid w:val="00153A4F"/>
    <w:rsid w:val="00177C6D"/>
    <w:rsid w:val="00194992"/>
    <w:rsid w:val="001B37DC"/>
    <w:rsid w:val="001B511C"/>
    <w:rsid w:val="001C43A9"/>
    <w:rsid w:val="001E4954"/>
    <w:rsid w:val="00223D2A"/>
    <w:rsid w:val="002358CF"/>
    <w:rsid w:val="00254248"/>
    <w:rsid w:val="003211B8"/>
    <w:rsid w:val="00351FC4"/>
    <w:rsid w:val="00391B5E"/>
    <w:rsid w:val="00397296"/>
    <w:rsid w:val="003B6791"/>
    <w:rsid w:val="004F7C83"/>
    <w:rsid w:val="005218D9"/>
    <w:rsid w:val="00590404"/>
    <w:rsid w:val="005C237B"/>
    <w:rsid w:val="00627084"/>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57831"/>
    <w:rsid w:val="00AF1073"/>
    <w:rsid w:val="00B12679"/>
    <w:rsid w:val="00B14F85"/>
    <w:rsid w:val="00B15325"/>
    <w:rsid w:val="00B22981"/>
    <w:rsid w:val="00B26268"/>
    <w:rsid w:val="00B4631E"/>
    <w:rsid w:val="00B91981"/>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 w:val="00FA3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48DCC"/>
  <w15:chartTrackingRefBased/>
  <w15:docId w15:val="{74E7B4BB-9365-41F3-B287-883EB333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TotalTime>
  <Pages>16</Pages>
  <Words>2899</Words>
  <Characters>16526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2025-12-31T07:15:00Z</dcterms:created>
  <dcterms:modified xsi:type="dcterms:W3CDTF">2026-01-12T03:50:00Z</dcterms:modified>
</cp:coreProperties>
</file>